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59"/>
        <w:gridCol w:w="5159"/>
      </w:tblGrid>
      <w:tr w:rsidR="0027660D" w:rsidTr="00A97475">
        <w:trPr>
          <w:trHeight w:hRule="exact" w:val="3119"/>
          <w:jc w:val="center"/>
        </w:trPr>
        <w:tc>
          <w:tcPr>
            <w:tcW w:w="5159" w:type="dxa"/>
          </w:tcPr>
          <w:p w:rsidR="0027660D" w:rsidRPr="00CF78A9" w:rsidRDefault="008D0CAD">
            <w:pPr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1" allowOverlap="1" wp14:anchorId="74093CC3" wp14:editId="216D006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1370108</wp:posOffset>
                      </wp:positionV>
                      <wp:extent cx="3289935" cy="584835"/>
                      <wp:effectExtent l="0" t="0" r="0" b="5715"/>
                      <wp:wrapNone/>
                      <wp:docPr id="29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935" cy="584835"/>
                                <a:chOff x="638" y="2619"/>
                                <a:chExt cx="5181" cy="921"/>
                              </a:xfrm>
                            </wpg:grpSpPr>
                            <wps:wsp>
                              <wps:cNvPr id="29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8" y="2619"/>
                                  <a:ext cx="3039" cy="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64BD" w:rsidRPr="000064BD" w:rsidRDefault="000064BD">
                                    <w:pPr>
                                      <w:rPr>
                                        <w:rFonts w:ascii="ＭＳ ゴシック" w:eastAsia="ＭＳ ゴシック" w:hAnsi="ＭＳ ゴシック" w:cs="メイリオ"/>
                                        <w:sz w:val="18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8"/>
                                      </w:rPr>
                                      <w:t>大分市 企画部 広聴広報課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" y="2991"/>
                                  <a:ext cx="2085" cy="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64BD" w:rsidRPr="000064BD" w:rsidRDefault="000064BD" w:rsidP="000064BD">
                                    <w:pPr>
                                      <w:rPr>
                                        <w:rFonts w:ascii="ＭＳ ゴシック" w:eastAsia="ＭＳ ゴシック" w:hAnsi="ＭＳ ゴシック" w:cs="メイリオ"/>
                                        <w:sz w:val="22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8"/>
                                      </w:rPr>
                                      <w:t>主事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20"/>
                                      </w:rPr>
                                      <w:t xml:space="preserve">　</w:t>
                                    </w: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22"/>
                                      </w:rPr>
                                      <w:t>大分　太郎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2" y="2701"/>
                                  <a:ext cx="2797" cy="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64BD" w:rsidRPr="000064BD" w:rsidRDefault="000064BD" w:rsidP="000064BD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 xml:space="preserve">〒870-0953　</w:t>
                                    </w: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大分市荷揚町2番31号</w:t>
                                    </w:r>
                                  </w:p>
                                  <w:p w:rsidR="000064BD" w:rsidRPr="000064BD" w:rsidRDefault="000064BD" w:rsidP="000064BD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TEL:097-534-6111（代表）</w:t>
                                    </w:r>
                                  </w:p>
                                  <w:p w:rsidR="000064BD" w:rsidRPr="000064BD" w:rsidRDefault="000064BD" w:rsidP="000064BD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FAX</w:t>
                                    </w:r>
                                    <w:proofErr w:type="gramStart"/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:097</w:t>
                                    </w:r>
                                    <w:proofErr w:type="gramEnd"/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-532-7800</w:t>
                                    </w:r>
                                  </w:p>
                                  <w:p w:rsidR="000064BD" w:rsidRPr="000064BD" w:rsidRDefault="000064BD" w:rsidP="000064BD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E-mail:kochokoho2@city.oita.oita.jp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left:0;text-align:left;margin-left:-3.05pt;margin-top:107.9pt;width:259.05pt;height:46.05pt;z-index:251645952" coordorigin="638,2619" coordsize="518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638;top:2619;width:3039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<v:textbox>
                          <w:txbxContent>
                            <w:p w:rsidR="000064BD" w:rsidRPr="000064BD" w:rsidRDefault="000064BD">
                              <w:pPr>
                                <w:rPr>
                                  <w:rFonts w:ascii="ＭＳ ゴシック" w:eastAsia="ＭＳ ゴシック" w:hAnsi="ＭＳ ゴシック" w:cs="メイリオ"/>
                                  <w:sz w:val="18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8"/>
                                </w:rPr>
                                <w:t>大分市 企画部 広聴広報課</w:t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left:938;top:2991;width:2085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<v:textbox>
                          <w:txbxContent>
                            <w:p w:rsidR="000064BD" w:rsidRPr="000064BD" w:rsidRDefault="000064BD" w:rsidP="000064BD">
                              <w:pPr>
                                <w:rPr>
                                  <w:rFonts w:ascii="ＭＳ ゴシック" w:eastAsia="ＭＳ ゴシック" w:hAnsi="ＭＳ ゴシック" w:cs="メイリオ"/>
                                  <w:sz w:val="22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8"/>
                                </w:rPr>
                                <w:t>主事</w:t>
                              </w:r>
                              <w:r>
                                <w:rPr>
                                  <w:rFonts w:ascii="ＭＳ ゴシック" w:eastAsia="ＭＳ ゴシック" w:hAnsi="ＭＳ ゴシック" w:cs="メイリオ" w:hint="eastAsia"/>
                                  <w:sz w:val="20"/>
                                </w:rPr>
                                <w:t xml:space="preserve">　</w:t>
                              </w: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22"/>
                                </w:rPr>
                                <w:t>大分　太郎</w:t>
                              </w:r>
                            </w:p>
                          </w:txbxContent>
                        </v:textbox>
                      </v:shape>
                      <v:shape id="_x0000_s1029" type="#_x0000_t202" style="position:absolute;left:3022;top:2701;width:2797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  <v:textbox>
                          <w:txbxContent>
                            <w:p w:rsidR="000064BD" w:rsidRPr="000064BD" w:rsidRDefault="000064BD" w:rsidP="000064BD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 xml:space="preserve">〒870-0953　</w:t>
                              </w: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大分市荷揚町2番31号</w:t>
                              </w:r>
                            </w:p>
                            <w:p w:rsidR="000064BD" w:rsidRPr="000064BD" w:rsidRDefault="000064BD" w:rsidP="000064BD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TEL:097-534-6111（代表）</w:t>
                              </w:r>
                            </w:p>
                            <w:p w:rsidR="000064BD" w:rsidRPr="000064BD" w:rsidRDefault="000064BD" w:rsidP="000064BD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FAX</w:t>
                              </w:r>
                              <w:proofErr w:type="gramStart"/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:097</w:t>
                              </w:r>
                              <w:proofErr w:type="gramEnd"/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-532-7800</w:t>
                              </w:r>
                            </w:p>
                            <w:p w:rsidR="000064BD" w:rsidRPr="000064BD" w:rsidRDefault="000064BD" w:rsidP="000064BD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E-mail:kochokoho2@city.oita.oita.jp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F78A9">
              <w:rPr>
                <w:i/>
                <w:noProof/>
              </w:rPr>
              <w:drawing>
                <wp:anchor distT="0" distB="0" distL="114300" distR="114300" simplePos="0" relativeHeight="251643904" behindDoc="1" locked="0" layoutInCell="1" allowOverlap="1" wp14:anchorId="4E5FB6B8" wp14:editId="48F181B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2540</wp:posOffset>
                  </wp:positionV>
                  <wp:extent cx="3275330" cy="1980565"/>
                  <wp:effectExtent l="0" t="0" r="1270" b="63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市街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27660D" w:rsidRPr="00A97475" w:rsidRDefault="008D0CAD" w:rsidP="0033628D">
            <w:pPr>
              <w:rPr>
                <w:i/>
              </w:rPr>
            </w:pPr>
            <w:r w:rsidRPr="00A97475">
              <w:rPr>
                <w:i/>
                <w:noProof/>
              </w:rPr>
              <w:drawing>
                <wp:anchor distT="0" distB="0" distL="114300" distR="114300" simplePos="0" relativeHeight="251644928" behindDoc="1" locked="0" layoutInCell="1" allowOverlap="1" wp14:anchorId="164A6B63" wp14:editId="40066A3D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2540</wp:posOffset>
                  </wp:positionV>
                  <wp:extent cx="3275330" cy="1980565"/>
                  <wp:effectExtent l="0" t="0" r="1270" b="635"/>
                  <wp:wrapThrough wrapText="bothSides">
                    <wp:wrapPolygon edited="0">
                      <wp:start x="0" y="0"/>
                      <wp:lineTo x="0" y="21399"/>
                      <wp:lineTo x="21483" y="21399"/>
                      <wp:lineTo x="21483" y="0"/>
                      <wp:lineTo x="0" y="0"/>
                    </wp:wrapPolygon>
                  </wp:wrapThrough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田ノ浦ビーチ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51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F8BA0EE" wp14:editId="5AA9B455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-982345</wp:posOffset>
                      </wp:positionV>
                      <wp:extent cx="1331595" cy="796925"/>
                      <wp:effectExtent l="1905" t="3175" r="0" b="0"/>
                      <wp:wrapNone/>
                      <wp:docPr id="2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1595" cy="79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475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〒870-0953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大分市荷揚町2番31号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TEL:097-534-6111（代表）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FAX</w:t>
                                  </w:r>
                                  <w:proofErr w:type="gramStart"/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:097</w:t>
                                  </w:r>
                                  <w:proofErr w:type="gramEnd"/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-532-7800</w:t>
                                  </w:r>
                                </w:p>
                                <w:p w:rsidR="00A97475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E-mail:kochokoho2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ind w:firstLineChars="350" w:firstLine="490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@city.oita.oita.jp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30" type="#_x0000_t202" style="position:absolute;left:0;text-align:left;margin-left:-4.85pt;margin-top:-77.35pt;width:104.85pt;height:6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Xc2gIAANM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" filled="f" stroked="f">
                      <v:textbox>
                        <w:txbxContent>
                          <w:p w:rsidR="00A97475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〒870-0953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大分市荷揚町2番31号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TEL:097-534-6111（代表）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FAX</w:t>
                            </w:r>
                            <w:proofErr w:type="gramStart"/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:097</w:t>
                            </w:r>
                            <w:proofErr w:type="gramEnd"/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-532-7800</w:t>
                            </w:r>
                          </w:p>
                          <w:p w:rsidR="00A97475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E-mail:kochokoho2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ind w:firstLineChars="350" w:firstLine="490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@city.oita.oita.jp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B78140B" wp14:editId="08A5CACF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-2001520</wp:posOffset>
                      </wp:positionV>
                      <wp:extent cx="1285240" cy="377825"/>
                      <wp:effectExtent l="3810" t="3175" r="0" b="0"/>
                      <wp:wrapNone/>
                      <wp:docPr id="28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40" cy="37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475" w:rsidRDefault="00A97475" w:rsidP="00A97475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8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 xml:space="preserve">大分市 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8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>企画部 広聴広報課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4.85pt;margin-top:-157.6pt;width:101.2pt;height: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+62AIAANM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" filled="f" stroked="f">
                      <v:textbox>
                        <w:txbxContent>
                          <w:p w:rsidR="00A97475" w:rsidRDefault="00A97475" w:rsidP="00A9747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 xml:space="preserve">大分市 </w:t>
                            </w:r>
                          </w:p>
                          <w:p w:rsidR="00A97475" w:rsidRPr="000064BD" w:rsidRDefault="00A97475" w:rsidP="00A9747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>企画部 広聴広報課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B620E63" wp14:editId="5BCEC5B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-1579245</wp:posOffset>
                      </wp:positionV>
                      <wp:extent cx="1323975" cy="521335"/>
                      <wp:effectExtent l="3810" t="0" r="0" b="0"/>
                      <wp:wrapNone/>
                      <wp:docPr id="28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21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475" w:rsidRDefault="00A97475" w:rsidP="00A97475">
                                  <w:pPr>
                                    <w:rPr>
                                      <w:rFonts w:ascii="ＭＳ ゴシック" w:eastAsia="ＭＳ ゴシック" w:hAnsi="ＭＳ ゴシック" w:cs="メイリオ"/>
                                      <w:sz w:val="20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>主事</w:t>
                                  </w:r>
                                  <w:r>
                                    <w:rPr>
                                      <w:rFonts w:ascii="ＭＳ ゴシック" w:eastAsia="ＭＳ ゴシック" w:hAnsi="ＭＳ ゴシック" w:cs="メイリオ" w:hint="eastAsia"/>
                                      <w:sz w:val="20"/>
                                    </w:rPr>
                                    <w:t xml:space="preserve">　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rPr>
                                      <w:rFonts w:ascii="ＭＳ ゴシック" w:eastAsia="ＭＳ ゴシック" w:hAnsi="ＭＳ ゴシック" w:cs="メイリオ"/>
                                      <w:sz w:val="22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22"/>
                                    </w:rPr>
                                    <w:t>大分　太郎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-4.25pt;margin-top:-124.35pt;width:104.25pt;height:41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" filled="f" stroked="f">
                      <v:textbox>
                        <w:txbxContent>
                          <w:p w:rsidR="00A97475" w:rsidRDefault="00A97475" w:rsidP="00A97475">
                            <w:pPr>
                              <w:rPr>
                                <w:rFonts w:ascii="ＭＳ ゴシック" w:eastAsia="ＭＳ ゴシック" w:hAnsi="ＭＳ ゴシック" w:cs="メイリオ"/>
                                <w:sz w:val="20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>主事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A97475" w:rsidRPr="000064BD" w:rsidRDefault="00A97475" w:rsidP="00A97475">
                            <w:pPr>
                              <w:rPr>
                                <w:rFonts w:ascii="ＭＳ ゴシック" w:eastAsia="ＭＳ ゴシック" w:hAnsi="ＭＳ ゴシック" w:cs="メイリオ"/>
                                <w:sz w:val="22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22"/>
                              </w:rPr>
                              <w:t>大分　太郎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6121" w:rsidTr="00A97475">
        <w:trPr>
          <w:trHeight w:hRule="exact" w:val="3119"/>
          <w:jc w:val="center"/>
        </w:trPr>
        <w:tc>
          <w:tcPr>
            <w:tcW w:w="5159" w:type="dxa"/>
          </w:tcPr>
          <w:p w:rsidR="00096121" w:rsidRPr="00A97475" w:rsidRDefault="008D0CAD" w:rsidP="0033628D"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40BBBA1C" wp14:editId="7CDF90F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5080</wp:posOffset>
                  </wp:positionV>
                  <wp:extent cx="3276600" cy="1980565"/>
                  <wp:effectExtent l="0" t="0" r="0" b="635"/>
                  <wp:wrapThrough wrapText="bothSides">
                    <wp:wrapPolygon edited="0">
                      <wp:start x="0" y="0"/>
                      <wp:lineTo x="0" y="21399"/>
                      <wp:lineTo x="21474" y="21399"/>
                      <wp:lineTo x="21474" y="0"/>
                      <wp:lineTo x="0" y="0"/>
                    </wp:wrapPolygon>
                  </wp:wrapThrough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かんたん港園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C98144" wp14:editId="7870DB40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-1009015</wp:posOffset>
                      </wp:positionV>
                      <wp:extent cx="1331595" cy="796925"/>
                      <wp:effectExtent l="4445" t="2540" r="0" b="635"/>
                      <wp:wrapNone/>
                      <wp:docPr id="3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1595" cy="79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B6F" w:rsidRDefault="00EE1B6F" w:rsidP="00EE1B6F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〒870-0953</w:t>
                                  </w:r>
                                </w:p>
                                <w:p w:rsidR="00EE1B6F" w:rsidRPr="000064BD" w:rsidRDefault="00EE1B6F" w:rsidP="00EE1B6F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大分市荷揚町2番31号</w:t>
                                  </w:r>
                                </w:p>
                                <w:p w:rsidR="00EE1B6F" w:rsidRPr="000064BD" w:rsidRDefault="00EE1B6F" w:rsidP="00EE1B6F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TEL:097-534-6111（代表）</w:t>
                                  </w:r>
                                </w:p>
                                <w:p w:rsidR="00EE1B6F" w:rsidRPr="000064BD" w:rsidRDefault="00EE1B6F" w:rsidP="00EE1B6F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FAX</w:t>
                                  </w:r>
                                  <w:proofErr w:type="gramStart"/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:097</w:t>
                                  </w:r>
                                  <w:proofErr w:type="gramEnd"/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-532-7800</w:t>
                                  </w:r>
                                </w:p>
                                <w:p w:rsidR="00EE1B6F" w:rsidRDefault="00EE1B6F" w:rsidP="00EE1B6F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E-mail:kochokoho2</w:t>
                                  </w:r>
                                </w:p>
                                <w:p w:rsidR="00EE1B6F" w:rsidRPr="000064BD" w:rsidRDefault="00EE1B6F" w:rsidP="00EE1B6F">
                                  <w:pPr>
                                    <w:spacing w:line="180" w:lineRule="exact"/>
                                    <w:ind w:firstLineChars="350" w:firstLine="490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@city.oita.oita.jp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51.35pt;margin-top:-79.45pt;width:104.85pt;height:6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L92QIAANI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" filled="f" stroked="f">
                      <v:textbox>
                        <w:txbxContent>
                          <w:p w:rsidR="00EE1B6F" w:rsidRDefault="00EE1B6F" w:rsidP="00EE1B6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〒870-0953</w:t>
                            </w:r>
                          </w:p>
                          <w:p w:rsidR="00EE1B6F" w:rsidRPr="000064BD" w:rsidRDefault="00EE1B6F" w:rsidP="00EE1B6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大分市荷揚町2番31号</w:t>
                            </w:r>
                          </w:p>
                          <w:p w:rsidR="00EE1B6F" w:rsidRPr="000064BD" w:rsidRDefault="00EE1B6F" w:rsidP="00EE1B6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TEL:097-534-6111（代表）</w:t>
                            </w:r>
                          </w:p>
                          <w:p w:rsidR="00EE1B6F" w:rsidRPr="000064BD" w:rsidRDefault="00EE1B6F" w:rsidP="00EE1B6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FAX</w:t>
                            </w:r>
                            <w:proofErr w:type="gramStart"/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:097</w:t>
                            </w:r>
                            <w:proofErr w:type="gramEnd"/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-532-7800</w:t>
                            </w:r>
                          </w:p>
                          <w:p w:rsidR="00EE1B6F" w:rsidRDefault="00EE1B6F" w:rsidP="00EE1B6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E-mail:kochokoho2</w:t>
                            </w:r>
                          </w:p>
                          <w:p w:rsidR="00EE1B6F" w:rsidRPr="000064BD" w:rsidRDefault="00EE1B6F" w:rsidP="00EE1B6F">
                            <w:pPr>
                              <w:spacing w:line="180" w:lineRule="exact"/>
                              <w:ind w:firstLineChars="350" w:firstLine="490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@city.oita.oita.jp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982661" wp14:editId="140521F2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-1605915</wp:posOffset>
                      </wp:positionV>
                      <wp:extent cx="1323975" cy="521335"/>
                      <wp:effectExtent l="2540" t="0" r="0" b="4445"/>
                      <wp:wrapNone/>
                      <wp:docPr id="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21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B6F" w:rsidRDefault="00EE1B6F" w:rsidP="00EE1B6F">
                                  <w:pPr>
                                    <w:rPr>
                                      <w:rFonts w:ascii="ＭＳ ゴシック" w:eastAsia="ＭＳ ゴシック" w:hAnsi="ＭＳ ゴシック" w:cs="メイリオ"/>
                                      <w:sz w:val="20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>主事</w:t>
                                  </w:r>
                                  <w:r>
                                    <w:rPr>
                                      <w:rFonts w:ascii="ＭＳ ゴシック" w:eastAsia="ＭＳ ゴシック" w:hAnsi="ＭＳ ゴシック" w:cs="メイリオ" w:hint="eastAsia"/>
                                      <w:sz w:val="20"/>
                                    </w:rPr>
                                    <w:t xml:space="preserve">　</w:t>
                                  </w:r>
                                </w:p>
                                <w:p w:rsidR="00EE1B6F" w:rsidRPr="000064BD" w:rsidRDefault="00EE1B6F" w:rsidP="00EE1B6F">
                                  <w:pPr>
                                    <w:rPr>
                                      <w:rFonts w:ascii="ＭＳ ゴシック" w:eastAsia="ＭＳ ゴシック" w:hAnsi="ＭＳ ゴシック" w:cs="メイリオ"/>
                                      <w:sz w:val="22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22"/>
                                    </w:rPr>
                                    <w:t>大分　太郎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51.95pt;margin-top:-126.45pt;width:104.25pt;height:4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" filled="f" stroked="f">
                      <v:textbox>
                        <w:txbxContent>
                          <w:p w:rsidR="00EE1B6F" w:rsidRDefault="00EE1B6F" w:rsidP="00EE1B6F">
                            <w:pPr>
                              <w:rPr>
                                <w:rFonts w:ascii="ＭＳ ゴシック" w:eastAsia="ＭＳ ゴシック" w:hAnsi="ＭＳ ゴシック" w:cs="メイリオ" w:hint="eastAsia"/>
                                <w:sz w:val="20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>主事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EE1B6F" w:rsidRPr="000064BD" w:rsidRDefault="00EE1B6F" w:rsidP="00EE1B6F">
                            <w:pPr>
                              <w:rPr>
                                <w:rFonts w:ascii="ＭＳ ゴシック" w:eastAsia="ＭＳ ゴシック" w:hAnsi="ＭＳ ゴシック" w:cs="メイリオ" w:hint="eastAsia"/>
                                <w:sz w:val="22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22"/>
                              </w:rPr>
                              <w:t>大分　太郎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3F3F810" wp14:editId="61804BA9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-2028190</wp:posOffset>
                      </wp:positionV>
                      <wp:extent cx="1285240" cy="377825"/>
                      <wp:effectExtent l="2540" t="4445" r="0" b="0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40" cy="37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1B6F" w:rsidRDefault="00EE1B6F" w:rsidP="00EE1B6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8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 xml:space="preserve">大分市 </w:t>
                                  </w:r>
                                </w:p>
                                <w:p w:rsidR="00EE1B6F" w:rsidRPr="000064BD" w:rsidRDefault="00EE1B6F" w:rsidP="00EE1B6F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8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>企画部 広聴広報課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51.35pt;margin-top:-159.7pt;width:101.2pt;height:2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5P2AIAANI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" filled="f" stroked="f">
                      <v:textbox>
                        <w:txbxContent>
                          <w:p w:rsidR="00EE1B6F" w:rsidRDefault="00EE1B6F" w:rsidP="00EE1B6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 xml:space="preserve">大分市 </w:t>
                            </w:r>
                          </w:p>
                          <w:p w:rsidR="00EE1B6F" w:rsidRPr="000064BD" w:rsidRDefault="00EE1B6F" w:rsidP="00EE1B6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>企画部 広聴広報課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1E38809" wp14:editId="60E67B7D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-994410</wp:posOffset>
                      </wp:positionV>
                      <wp:extent cx="1374775" cy="796925"/>
                      <wp:effectExtent l="1905" t="0" r="4445" b="3175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4775" cy="79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475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〒870-0953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大分市荷揚町2番31号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TEL:097-534-6111（代表）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FAX</w:t>
                                  </w:r>
                                  <w:proofErr w:type="gramStart"/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:097</w:t>
                                  </w:r>
                                  <w:proofErr w:type="gramEnd"/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-532-7800</w:t>
                                  </w:r>
                                </w:p>
                                <w:p w:rsidR="00A97475" w:rsidRDefault="00A97475" w:rsidP="00A97475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E-mail:kochokoho2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180" w:lineRule="exact"/>
                                    <w:ind w:firstLineChars="350" w:firstLine="490"/>
                                    <w:rPr>
                                      <w:rFonts w:ascii="ＭＳ ゴシック" w:eastAsia="ＭＳ ゴシック" w:hAnsi="ＭＳ ゴシック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4"/>
                                      <w:szCs w:val="14"/>
                                    </w:rPr>
                                    <w:t>@city.oita.oita.jp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50.8pt;margin-top:-78.3pt;width:108.25pt;height:6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" filled="f" stroked="f">
                      <v:textbox>
                        <w:txbxContent>
                          <w:p w:rsidR="00A97475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〒870-0953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大分市荷揚町2番31号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TEL:097-534-6111（代表）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FAX</w:t>
                            </w:r>
                            <w:proofErr w:type="gramStart"/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:097</w:t>
                            </w:r>
                            <w:proofErr w:type="gramEnd"/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-532-7800</w:t>
                            </w:r>
                          </w:p>
                          <w:p w:rsidR="00A97475" w:rsidRDefault="00A97475" w:rsidP="00A97475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E-mail:kochokoho2</w:t>
                            </w:r>
                          </w:p>
                          <w:p w:rsidR="00A97475" w:rsidRPr="000064BD" w:rsidRDefault="00A97475" w:rsidP="00A97475">
                            <w:pPr>
                              <w:spacing w:line="180" w:lineRule="exact"/>
                              <w:ind w:firstLineChars="350" w:firstLine="490"/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4"/>
                                <w:szCs w:val="14"/>
                              </w:rPr>
                              <w:t>@city.oita.oita.jp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51C496C" wp14:editId="29397400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-1591310</wp:posOffset>
                      </wp:positionV>
                      <wp:extent cx="1323975" cy="521335"/>
                      <wp:effectExtent l="0" t="0" r="0" b="0"/>
                      <wp:wrapNone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21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475" w:rsidRDefault="00A97475" w:rsidP="00A97475">
                                  <w:pPr>
                                    <w:rPr>
                                      <w:rFonts w:ascii="ＭＳ ゴシック" w:eastAsia="ＭＳ ゴシック" w:hAnsi="ＭＳ ゴシック" w:cs="メイリオ"/>
                                      <w:sz w:val="20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>主事</w:t>
                                  </w:r>
                                  <w:r>
                                    <w:rPr>
                                      <w:rFonts w:ascii="ＭＳ ゴシック" w:eastAsia="ＭＳ ゴシック" w:hAnsi="ＭＳ ゴシック" w:cs="メイリオ" w:hint="eastAsia"/>
                                      <w:sz w:val="20"/>
                                    </w:rPr>
                                    <w:t xml:space="preserve">　</w:t>
                                  </w:r>
                                </w:p>
                                <w:p w:rsidR="00A97475" w:rsidRPr="00A97475" w:rsidRDefault="00A97475" w:rsidP="00A97475">
                                  <w:pPr>
                                    <w:rPr>
                                      <w:rFonts w:ascii="ＭＳ ゴシック" w:eastAsia="ＭＳ ゴシック" w:hAnsi="ＭＳ ゴシック" w:cs="メイリオ"/>
                                      <w:sz w:val="22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22"/>
                                    </w:rPr>
                                    <w:t>大分　太郎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51.4pt;margin-top:-125.3pt;width:104.25pt;height:4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" filled="f" stroked="f">
                      <v:textbox>
                        <w:txbxContent>
                          <w:p w:rsidR="00A97475" w:rsidRDefault="00A97475" w:rsidP="00A97475">
                            <w:pPr>
                              <w:rPr>
                                <w:rFonts w:ascii="ＭＳ ゴシック" w:eastAsia="ＭＳ ゴシック" w:hAnsi="ＭＳ ゴシック" w:cs="メイリオ" w:hint="eastAsia"/>
                                <w:sz w:val="20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>主事</w:t>
                            </w:r>
                            <w:r>
                              <w:rPr>
                                <w:rFonts w:ascii="ＭＳ ゴシック" w:eastAsia="ＭＳ ゴシック" w:hAnsi="ＭＳ ゴシック" w:cs="メイリオ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A97475" w:rsidRPr="00A97475" w:rsidRDefault="00A97475" w:rsidP="00A97475">
                            <w:pPr>
                              <w:rPr>
                                <w:rFonts w:ascii="ＭＳ ゴシック" w:eastAsia="ＭＳ ゴシック" w:hAnsi="ＭＳ ゴシック" w:cs="メイリオ" w:hint="eastAsia"/>
                                <w:sz w:val="22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22"/>
                              </w:rPr>
                              <w:t>大分　太郎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C23ED95" wp14:editId="295E2ED8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-2013585</wp:posOffset>
                      </wp:positionV>
                      <wp:extent cx="1285240" cy="377825"/>
                      <wp:effectExtent l="1905" t="1905" r="0" b="1270"/>
                      <wp:wrapNone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40" cy="37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475" w:rsidRDefault="00A97475" w:rsidP="00A97475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8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 xml:space="preserve">大分市 </w:t>
                                  </w:r>
                                </w:p>
                                <w:p w:rsidR="00A97475" w:rsidRPr="000064BD" w:rsidRDefault="00A97475" w:rsidP="00A97475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 w:cs="メイリオ"/>
                                      <w:sz w:val="18"/>
                                    </w:rPr>
                                  </w:pPr>
                                  <w:r w:rsidRPr="000064BD">
                                    <w:rPr>
                                      <w:rFonts w:ascii="ＭＳ ゴシック" w:eastAsia="ＭＳ ゴシック" w:hAnsi="ＭＳ ゴシック" w:cs="メイリオ" w:hint="eastAsia"/>
                                      <w:sz w:val="18"/>
                                    </w:rPr>
                                    <w:t>企画部 広聴広報課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50.8pt;margin-top:-158.55pt;width:101.2pt;height:2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tZ2AIAANM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" filled="f" stroked="f">
                      <v:textbox>
                        <w:txbxContent>
                          <w:p w:rsidR="00A97475" w:rsidRDefault="00A97475" w:rsidP="00A9747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メイリオ"/>
                                <w:sz w:val="18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 xml:space="preserve">大分市 </w:t>
                            </w:r>
                          </w:p>
                          <w:p w:rsidR="00A97475" w:rsidRPr="000064BD" w:rsidRDefault="00A97475" w:rsidP="00A9747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メイリオ"/>
                                <w:sz w:val="18"/>
                              </w:rPr>
                            </w:pPr>
                            <w:r w:rsidRPr="000064BD">
                              <w:rPr>
                                <w:rFonts w:ascii="ＭＳ ゴシック" w:eastAsia="ＭＳ ゴシック" w:hAnsi="ＭＳ ゴシック" w:cs="メイリオ" w:hint="eastAsia"/>
                                <w:sz w:val="18"/>
                              </w:rPr>
                              <w:t>企画部 広聴広報課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96121" w:rsidRPr="00A97475" w:rsidRDefault="008D0CAD" w:rsidP="0033628D"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63069060" wp14:editId="0DDD9329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9525</wp:posOffset>
                  </wp:positionV>
                  <wp:extent cx="3274060" cy="1979295"/>
                  <wp:effectExtent l="0" t="0" r="2540" b="1905"/>
                  <wp:wrapThrough wrapText="bothSides">
                    <wp:wrapPolygon edited="0">
                      <wp:start x="0" y="0"/>
                      <wp:lineTo x="0" y="21413"/>
                      <wp:lineTo x="21491" y="21413"/>
                      <wp:lineTo x="21491" y="0"/>
                      <wp:lineTo x="0" y="0"/>
                    </wp:wrapPolygon>
                  </wp:wrapThrough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関崎海星館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096121" w:rsidTr="00A97475">
        <w:trPr>
          <w:trHeight w:hRule="exact" w:val="3119"/>
          <w:jc w:val="center"/>
        </w:trPr>
        <w:tc>
          <w:tcPr>
            <w:tcW w:w="5159" w:type="dxa"/>
          </w:tcPr>
          <w:p w:rsidR="00096121" w:rsidRPr="00EE1B6F" w:rsidRDefault="00B61ABE" w:rsidP="0033628D"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35B1C89C" wp14:editId="0069E789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7620</wp:posOffset>
                  </wp:positionV>
                  <wp:extent cx="3273425" cy="1979295"/>
                  <wp:effectExtent l="0" t="0" r="3175" b="1905"/>
                  <wp:wrapThrough wrapText="bothSides">
                    <wp:wrapPolygon edited="0">
                      <wp:start x="0" y="0"/>
                      <wp:lineTo x="0" y="21413"/>
                      <wp:lineTo x="21495" y="21413"/>
                      <wp:lineTo x="21495" y="0"/>
                      <wp:lineTo x="0" y="0"/>
                    </wp:wrapPolygon>
                  </wp:wrapThrough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関埼灯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E42498" wp14:editId="405CD36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-998220</wp:posOffset>
                      </wp:positionV>
                      <wp:extent cx="1331595" cy="796925"/>
                      <wp:effectExtent l="0" t="0" r="0" b="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1595" cy="79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4D14" w:rsidRPr="008F1D4D" w:rsidRDefault="00F94D14" w:rsidP="00F94D14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〒870-0953</w:t>
                                  </w:r>
                                </w:p>
                                <w:p w:rsidR="00F94D14" w:rsidRPr="008F1D4D" w:rsidRDefault="00F94D14" w:rsidP="00F94D14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大分市荷揚町2番31号</w:t>
                                  </w:r>
                                </w:p>
                                <w:p w:rsidR="00F94D14" w:rsidRPr="008F1D4D" w:rsidRDefault="00F94D14" w:rsidP="00F94D14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TEL:097-534-6111（代表）</w:t>
                                  </w:r>
                                </w:p>
                                <w:p w:rsidR="00F94D14" w:rsidRPr="008F1D4D" w:rsidRDefault="00F94D14" w:rsidP="00F94D14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FAX</w:t>
                                  </w:r>
                                  <w:proofErr w:type="gramStart"/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:097</w:t>
                                  </w:r>
                                  <w:proofErr w:type="gramEnd"/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-532-7800</w:t>
                                  </w:r>
                                </w:p>
                                <w:p w:rsidR="00F94D14" w:rsidRPr="008F1D4D" w:rsidRDefault="00F94D14" w:rsidP="00F94D14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E-mail:kochokoho2</w:t>
                                  </w:r>
                                </w:p>
                                <w:p w:rsidR="00F94D14" w:rsidRPr="008F1D4D" w:rsidRDefault="00F94D14" w:rsidP="00F94D14">
                                  <w:pPr>
                                    <w:spacing w:line="180" w:lineRule="exact"/>
                                    <w:ind w:firstLineChars="350" w:firstLine="490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@city.oita.oita.jp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-5.8pt;margin-top:-78.6pt;width:104.85pt;height:6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" filled="f" stroked="f">
                      <v:textbox>
                        <w:txbxContent>
                          <w:p w:rsidR="00F94D14" w:rsidRPr="008F1D4D" w:rsidRDefault="00F94D14" w:rsidP="00F94D14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〒870-0953</w:t>
                            </w:r>
                          </w:p>
                          <w:p w:rsidR="00F94D14" w:rsidRPr="008F1D4D" w:rsidRDefault="00F94D14" w:rsidP="00F94D14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大分市荷揚町2番31号</w:t>
                            </w:r>
                          </w:p>
                          <w:p w:rsidR="00F94D14" w:rsidRPr="008F1D4D" w:rsidRDefault="00F94D14" w:rsidP="00F94D14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TEL:097-534-6111（代表）</w:t>
                            </w:r>
                          </w:p>
                          <w:p w:rsidR="00F94D14" w:rsidRPr="008F1D4D" w:rsidRDefault="00F94D14" w:rsidP="00F94D14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FAX</w:t>
                            </w:r>
                            <w:proofErr w:type="gramStart"/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:097</w:t>
                            </w:r>
                            <w:proofErr w:type="gramEnd"/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-532-7800</w:t>
                            </w:r>
                          </w:p>
                          <w:p w:rsidR="00F94D14" w:rsidRPr="008F1D4D" w:rsidRDefault="00F94D14" w:rsidP="00F94D14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E-mail:kochokoho2</w:t>
                            </w:r>
                          </w:p>
                          <w:p w:rsidR="00F94D14" w:rsidRPr="008F1D4D" w:rsidRDefault="00F94D14" w:rsidP="00F94D14">
                            <w:pPr>
                              <w:spacing w:line="180" w:lineRule="exact"/>
                              <w:ind w:firstLineChars="350" w:firstLine="490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@city.oita.oita.jp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270C21" wp14:editId="2909358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-1595120</wp:posOffset>
                      </wp:positionV>
                      <wp:extent cx="1323975" cy="521335"/>
                      <wp:effectExtent l="3810" t="0" r="0" b="3810"/>
                      <wp:wrapNone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21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4D14" w:rsidRPr="008F1D4D" w:rsidRDefault="00F94D14" w:rsidP="00F94D14">
                                  <w:pPr>
                                    <w:rPr>
                                      <w:rFonts w:asciiTheme="minorEastAsia" w:eastAsiaTheme="minorEastAsia" w:hAnsiTheme="minorEastAsia" w:cs="メイリオ"/>
                                      <w:sz w:val="20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8"/>
                                    </w:rPr>
                                    <w:t>主事</w:t>
                                  </w: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20"/>
                                    </w:rPr>
                                    <w:t xml:space="preserve">　</w:t>
                                  </w:r>
                                </w:p>
                                <w:p w:rsidR="00F94D14" w:rsidRPr="008F1D4D" w:rsidRDefault="00F94D14" w:rsidP="00F94D14">
                                  <w:pPr>
                                    <w:rPr>
                                      <w:rFonts w:asciiTheme="minorEastAsia" w:eastAsiaTheme="minorEastAsia" w:hAnsiTheme="minorEastAsia" w:cs="メイリオ"/>
                                      <w:sz w:val="22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22"/>
                                    </w:rPr>
                                    <w:t>大分　太郎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-5.2pt;margin-top:-125.6pt;width:104.25pt;height:4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" filled="f" stroked="f">
                      <v:textbox>
                        <w:txbxContent>
                          <w:p w:rsidR="00F94D14" w:rsidRPr="008F1D4D" w:rsidRDefault="00F94D14" w:rsidP="00F94D14">
                            <w:pPr>
                              <w:rPr>
                                <w:rFonts w:asciiTheme="minorEastAsia" w:eastAsiaTheme="minorEastAsia" w:hAnsiTheme="minorEastAsia" w:cs="メイリオ" w:hint="eastAsia"/>
                                <w:sz w:val="20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8"/>
                              </w:rPr>
                              <w:t>主事</w:t>
                            </w: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F94D14" w:rsidRPr="008F1D4D" w:rsidRDefault="00F94D14" w:rsidP="00F94D14">
                            <w:pPr>
                              <w:rPr>
                                <w:rFonts w:asciiTheme="minorEastAsia" w:eastAsiaTheme="minorEastAsia" w:hAnsiTheme="minorEastAsia" w:cs="メイリオ" w:hint="eastAsia"/>
                                <w:sz w:val="22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22"/>
                              </w:rPr>
                              <w:t>大分　太郎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57CA05" wp14:editId="7FEE085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-2017395</wp:posOffset>
                      </wp:positionV>
                      <wp:extent cx="1285240" cy="377825"/>
                      <wp:effectExtent l="3810" t="0" r="0" b="0"/>
                      <wp:wrapNone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40" cy="37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4D14" w:rsidRPr="008F1D4D" w:rsidRDefault="00F94D14" w:rsidP="00F94D14">
                                  <w:pPr>
                                    <w:spacing w:line="20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8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8"/>
                                    </w:rPr>
                                    <w:t xml:space="preserve">大分市 </w:t>
                                  </w:r>
                                </w:p>
                                <w:p w:rsidR="00F94D14" w:rsidRPr="008F1D4D" w:rsidRDefault="00F94D14" w:rsidP="00F94D14">
                                  <w:pPr>
                                    <w:spacing w:line="20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8"/>
                                    </w:rPr>
                                  </w:pPr>
                                  <w:r w:rsidRPr="008F1D4D">
                                    <w:rPr>
                                      <w:rFonts w:asciiTheme="minorEastAsia" w:eastAsiaTheme="minorEastAsia" w:hAnsiTheme="minorEastAsia" w:cs="メイリオ" w:hint="eastAsia"/>
                                      <w:sz w:val="18"/>
                                    </w:rPr>
                                    <w:t>企画部 広聴広報課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-5.8pt;margin-top:-158.85pt;width:101.2pt;height: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" filled="f" stroked="f">
                      <v:textbox>
                        <w:txbxContent>
                          <w:p w:rsidR="00F94D14" w:rsidRPr="008F1D4D" w:rsidRDefault="00F94D14" w:rsidP="00F94D14">
                            <w:pPr>
                              <w:spacing w:line="200" w:lineRule="exact"/>
                              <w:rPr>
                                <w:rFonts w:asciiTheme="minorEastAsia" w:eastAsiaTheme="minorEastAsia" w:hAnsiTheme="minorEastAsia" w:cs="メイリオ"/>
                                <w:sz w:val="18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8"/>
                              </w:rPr>
                              <w:t xml:space="preserve">大分市 </w:t>
                            </w:r>
                          </w:p>
                          <w:p w:rsidR="00F94D14" w:rsidRPr="008F1D4D" w:rsidRDefault="00F94D14" w:rsidP="00F94D14">
                            <w:pPr>
                              <w:spacing w:line="200" w:lineRule="exact"/>
                              <w:rPr>
                                <w:rFonts w:asciiTheme="minorEastAsia" w:eastAsiaTheme="minorEastAsia" w:hAnsiTheme="minorEastAsia" w:cs="メイリオ"/>
                                <w:sz w:val="18"/>
                              </w:rPr>
                            </w:pPr>
                            <w:r w:rsidRPr="008F1D4D">
                              <w:rPr>
                                <w:rFonts w:asciiTheme="minorEastAsia" w:eastAsiaTheme="minorEastAsia" w:hAnsiTheme="minorEastAsia" w:cs="メイリオ" w:hint="eastAsia"/>
                                <w:sz w:val="18"/>
                              </w:rPr>
                              <w:t>企画部 広聴広報課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096121" w:rsidRPr="00EE1B6F" w:rsidRDefault="008D0CAD" w:rsidP="0033628D"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4EA9E1BD" wp14:editId="6645E11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7620</wp:posOffset>
                  </wp:positionV>
                  <wp:extent cx="3273425" cy="1979295"/>
                  <wp:effectExtent l="0" t="0" r="3175" b="1905"/>
                  <wp:wrapThrough wrapText="bothSides">
                    <wp:wrapPolygon edited="0">
                      <wp:start x="0" y="0"/>
                      <wp:lineTo x="0" y="21413"/>
                      <wp:lineTo x="21495" y="21413"/>
                      <wp:lineTo x="21495" y="0"/>
                      <wp:lineTo x="0" y="0"/>
                    </wp:wrapPolygon>
                  </wp:wrapThrough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今市石畳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51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61409C" wp14:editId="75F89E40">
                      <wp:simplePos x="0" y="0"/>
                      <wp:positionH relativeFrom="column">
                        <wp:posOffset>2157095</wp:posOffset>
                      </wp:positionH>
                      <wp:positionV relativeFrom="paragraph">
                        <wp:posOffset>-2009775</wp:posOffset>
                      </wp:positionV>
                      <wp:extent cx="648970" cy="1094105"/>
                      <wp:effectExtent l="0" t="3175" r="3175" b="0"/>
                      <wp:wrapNone/>
                      <wp:docPr id="22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" cy="1094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1451" w:rsidRDefault="00B61451" w:rsidP="00B61451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主事</w:t>
                                  </w:r>
                                </w:p>
                                <w:p w:rsidR="00B61451" w:rsidRPr="00B61451" w:rsidRDefault="00B61451" w:rsidP="00B61451">
                                  <w:pPr>
                                    <w:ind w:firstLineChars="100" w:firstLine="210"/>
                                  </w:pPr>
                                  <w:r w:rsidRPr="00B61451">
                                    <w:rPr>
                                      <w:rFonts w:hint="eastAsia"/>
                                    </w:rPr>
                                    <w:t>大分　太郎</w:t>
                                  </w:r>
                                </w:p>
                              </w:txbxContent>
                            </wps:txbx>
                            <wps:bodyPr rot="0" vert="eaVert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2" type="#_x0000_t202" style="position:absolute;left:0;text-align:left;margin-left:169.85pt;margin-top:-158.25pt;width:51.1pt;height:8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" filled="f" stroked="f">
                      <v:textbox style="layout-flow:vertical-ideographic" inset="5.85pt,.7pt,5.85pt,.7pt">
                        <w:txbxContent>
                          <w:p w:rsidR="00B61451" w:rsidRDefault="00B61451" w:rsidP="00B6145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主事</w:t>
                            </w:r>
                          </w:p>
                          <w:p w:rsidR="00B61451" w:rsidRPr="00B61451" w:rsidRDefault="00B61451" w:rsidP="00B61451">
                            <w:pPr>
                              <w:ind w:firstLineChars="100" w:firstLine="210"/>
                            </w:pPr>
                            <w:r w:rsidRPr="00B61451">
                              <w:rPr>
                                <w:rFonts w:hint="eastAsia"/>
                              </w:rPr>
                              <w:t>大分　太郎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-2017395</wp:posOffset>
                      </wp:positionV>
                      <wp:extent cx="415290" cy="1094105"/>
                      <wp:effectExtent l="635" t="0" r="3175" b="0"/>
                      <wp:wrapNone/>
                      <wp:docPr id="21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1094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1451" w:rsidRPr="00B61451" w:rsidRDefault="00B61451" w:rsidP="00B61451">
                                  <w:pPr>
                                    <w:spacing w:line="200" w:lineRule="exact"/>
                                    <w:rPr>
                                      <w:sz w:val="16"/>
                                    </w:rPr>
                                  </w:pPr>
                                  <w:r w:rsidRPr="00B61451">
                                    <w:rPr>
                                      <w:rFonts w:hint="eastAsia"/>
                                      <w:sz w:val="16"/>
                                    </w:rPr>
                                    <w:t>大分市</w:t>
                                  </w:r>
                                </w:p>
                                <w:p w:rsidR="00B61451" w:rsidRPr="00B61451" w:rsidRDefault="00B61451" w:rsidP="00B61451">
                                  <w:pPr>
                                    <w:spacing w:line="200" w:lineRule="exact"/>
                                    <w:rPr>
                                      <w:sz w:val="16"/>
                                    </w:rPr>
                                  </w:pPr>
                                  <w:r w:rsidRPr="00B61451">
                                    <w:rPr>
                                      <w:rFonts w:hint="eastAsia"/>
                                      <w:sz w:val="16"/>
                                    </w:rPr>
                                    <w:t>企画部　広聴広報課</w:t>
                                  </w:r>
                                </w:p>
                              </w:txbxContent>
                            </wps:txbx>
                            <wps:bodyPr rot="0" vert="eaVert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3" type="#_x0000_t202" style="position:absolute;left:0;text-align:left;margin-left:215.25pt;margin-top:-158.85pt;width:32.7pt;height:8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" filled="f" stroked="f">
                      <v:textbox style="layout-flow:vertical-ideographic" inset="5.85pt,.7pt,5.85pt,.7pt">
                        <w:txbxContent>
                          <w:p w:rsidR="00B61451" w:rsidRPr="00B61451" w:rsidRDefault="00B61451" w:rsidP="00B61451">
                            <w:pPr>
                              <w:spacing w:line="200" w:lineRule="exact"/>
                              <w:rPr>
                                <w:rFonts w:hint="eastAsia"/>
                                <w:sz w:val="16"/>
                              </w:rPr>
                            </w:pPr>
                            <w:r w:rsidRPr="00B61451">
                              <w:rPr>
                                <w:rFonts w:hint="eastAsia"/>
                                <w:sz w:val="16"/>
                              </w:rPr>
                              <w:t>大分市</w:t>
                            </w:r>
                          </w:p>
                          <w:p w:rsidR="00B61451" w:rsidRPr="00B61451" w:rsidRDefault="00B61451" w:rsidP="00B61451">
                            <w:pPr>
                              <w:spacing w:line="200" w:lineRule="exact"/>
                              <w:rPr>
                                <w:sz w:val="16"/>
                              </w:rPr>
                            </w:pPr>
                            <w:r w:rsidRPr="00B61451">
                              <w:rPr>
                                <w:rFonts w:hint="eastAsia"/>
                                <w:sz w:val="16"/>
                              </w:rPr>
                              <w:t>企画部　広聴広報課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4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-982980</wp:posOffset>
                      </wp:positionV>
                      <wp:extent cx="1331595" cy="796925"/>
                      <wp:effectExtent l="1270" t="1270" r="635" b="1905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1595" cy="79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1451" w:rsidRPr="0065085B" w:rsidRDefault="00B61451" w:rsidP="00B61451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〒870-0953</w:t>
                                  </w:r>
                                </w:p>
                                <w:p w:rsidR="00B61451" w:rsidRPr="0065085B" w:rsidRDefault="00B61451" w:rsidP="00B61451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大分市荷揚町2番31号</w:t>
                                  </w:r>
                                </w:p>
                                <w:p w:rsidR="00B61451" w:rsidRPr="0065085B" w:rsidRDefault="00B61451" w:rsidP="00B61451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TEL:097-534-6111（代表）</w:t>
                                  </w:r>
                                </w:p>
                                <w:p w:rsidR="00B61451" w:rsidRPr="0065085B" w:rsidRDefault="00B61451" w:rsidP="00B61451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FAX</w:t>
                                  </w:r>
                                  <w:proofErr w:type="gramStart"/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:097</w:t>
                                  </w:r>
                                  <w:proofErr w:type="gramEnd"/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-532-7800</w:t>
                                  </w:r>
                                </w:p>
                                <w:p w:rsidR="00B61451" w:rsidRPr="0065085B" w:rsidRDefault="00B61451" w:rsidP="00B61451">
                                  <w:pPr>
                                    <w:spacing w:line="180" w:lineRule="exact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E-mail:kochokoho2</w:t>
                                  </w:r>
                                </w:p>
                                <w:p w:rsidR="00B61451" w:rsidRPr="0065085B" w:rsidRDefault="00B61451" w:rsidP="00B61451">
                                  <w:pPr>
                                    <w:spacing w:line="180" w:lineRule="exact"/>
                                    <w:ind w:firstLineChars="350" w:firstLine="490"/>
                                    <w:rPr>
                                      <w:rFonts w:asciiTheme="minorEastAsia" w:eastAsiaTheme="minorEastAsia" w:hAnsiTheme="minorEastAsia" w:cs="メイリオ"/>
                                      <w:sz w:val="14"/>
                                      <w:szCs w:val="14"/>
                                    </w:rPr>
                                  </w:pPr>
                                  <w:r w:rsidRPr="0065085B">
                                    <w:rPr>
                                      <w:rFonts w:asciiTheme="minorEastAsia" w:eastAsiaTheme="minorEastAsia" w:hAnsiTheme="minorEastAsia" w:cs="メイリオ" w:hint="eastAsia"/>
                                      <w:sz w:val="14"/>
                                      <w:szCs w:val="14"/>
                                    </w:rPr>
                                    <w:t>@city.oita.oita.jp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152.3pt;margin-top:-77.4pt;width:104.85pt;height:6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" filled="f" stroked="f">
                      <v:textbox>
                        <w:txbxContent>
                          <w:p w:rsidR="00B61451" w:rsidRPr="0065085B" w:rsidRDefault="00B61451" w:rsidP="00B61451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〒870-0953</w:t>
                            </w:r>
                          </w:p>
                          <w:p w:rsidR="00B61451" w:rsidRPr="0065085B" w:rsidRDefault="00B61451" w:rsidP="00B61451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大分市荷揚町2番31号</w:t>
                            </w:r>
                          </w:p>
                          <w:p w:rsidR="00B61451" w:rsidRPr="0065085B" w:rsidRDefault="00B61451" w:rsidP="00B61451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TEL:097-534-6111（代表）</w:t>
                            </w:r>
                          </w:p>
                          <w:p w:rsidR="00B61451" w:rsidRPr="0065085B" w:rsidRDefault="00B61451" w:rsidP="00B61451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FAX</w:t>
                            </w:r>
                            <w:proofErr w:type="gramStart"/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:097</w:t>
                            </w:r>
                            <w:proofErr w:type="gramEnd"/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-532-7800</w:t>
                            </w:r>
                          </w:p>
                          <w:p w:rsidR="00B61451" w:rsidRPr="0065085B" w:rsidRDefault="00B61451" w:rsidP="00B61451">
                            <w:pPr>
                              <w:spacing w:line="180" w:lineRule="exact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E-mail:kochokoho2</w:t>
                            </w:r>
                          </w:p>
                          <w:p w:rsidR="00B61451" w:rsidRPr="0065085B" w:rsidRDefault="00B61451" w:rsidP="00B61451">
                            <w:pPr>
                              <w:spacing w:line="180" w:lineRule="exact"/>
                              <w:ind w:firstLineChars="350" w:firstLine="490"/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</w:pPr>
                            <w:r w:rsidRPr="0065085B">
                              <w:rPr>
                                <w:rFonts w:asciiTheme="minorEastAsia" w:eastAsiaTheme="minorEastAsia" w:hAnsiTheme="minorEastAsia" w:cs="メイリオ" w:hint="eastAsia"/>
                                <w:sz w:val="14"/>
                                <w:szCs w:val="14"/>
                              </w:rPr>
                              <w:t>@city.oita.oita.jp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6121" w:rsidTr="00A97475">
        <w:trPr>
          <w:trHeight w:hRule="exact" w:val="3119"/>
          <w:jc w:val="center"/>
        </w:trPr>
        <w:tc>
          <w:tcPr>
            <w:tcW w:w="5159" w:type="dxa"/>
          </w:tcPr>
          <w:p w:rsidR="00096121" w:rsidRPr="00B61451" w:rsidRDefault="00B61ABE" w:rsidP="0033628D">
            <w:pPr>
              <w:rPr>
                <w:color w:val="FFFFFF" w:themeColor="background1"/>
              </w:rPr>
            </w:pPr>
            <w:r w:rsidRPr="00B61451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8240" behindDoc="1" locked="0" layoutInCell="1" allowOverlap="1" wp14:anchorId="479FDC5F" wp14:editId="5AD5F89C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-1270</wp:posOffset>
                  </wp:positionV>
                  <wp:extent cx="3273425" cy="1979295"/>
                  <wp:effectExtent l="0" t="0" r="3175" b="1905"/>
                  <wp:wrapThrough wrapText="bothSides">
                    <wp:wrapPolygon edited="0">
                      <wp:start x="0" y="0"/>
                      <wp:lineTo x="0" y="21413"/>
                      <wp:lineTo x="21495" y="21413"/>
                      <wp:lineTo x="21495" y="0"/>
                      <wp:lineTo x="0" y="0"/>
                    </wp:wrapPolygon>
                  </wp:wrapThrough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工場群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51">
              <w:rPr>
                <w:noProof/>
                <w:color w:val="FFFFFF" w:themeColor="background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DAF64A4" wp14:editId="2CB4DDF7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-763270</wp:posOffset>
                      </wp:positionV>
                      <wp:extent cx="3289935" cy="584835"/>
                      <wp:effectExtent l="4445" t="1270" r="1270" b="4445"/>
                      <wp:wrapNone/>
                      <wp:docPr id="16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935" cy="584835"/>
                                <a:chOff x="638" y="2619"/>
                                <a:chExt cx="5181" cy="921"/>
                              </a:xfrm>
                            </wpg:grpSpPr>
                            <wps:wsp>
                              <wps:cNvPr id="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8" y="2619"/>
                                  <a:ext cx="3039" cy="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61451" w:rsidRPr="000064BD" w:rsidRDefault="00B61451" w:rsidP="00B61451">
                                    <w:pPr>
                                      <w:rPr>
                                        <w:rFonts w:ascii="ＭＳ ゴシック" w:eastAsia="ＭＳ ゴシック" w:hAnsi="ＭＳ ゴシック" w:cs="メイリオ"/>
                                        <w:sz w:val="18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8"/>
                                      </w:rPr>
                                      <w:t>大分市 企画部 広聴広報課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" y="2991"/>
                                  <a:ext cx="2085" cy="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61451" w:rsidRPr="000064BD" w:rsidRDefault="00B61451" w:rsidP="00B61451">
                                    <w:pPr>
                                      <w:rPr>
                                        <w:rFonts w:ascii="ＭＳ ゴシック" w:eastAsia="ＭＳ ゴシック" w:hAnsi="ＭＳ ゴシック" w:cs="メイリオ"/>
                                        <w:sz w:val="22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8"/>
                                      </w:rPr>
                                      <w:t>主事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20"/>
                                      </w:rPr>
                                      <w:t xml:space="preserve">　</w:t>
                                    </w: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22"/>
                                      </w:rPr>
                                      <w:t>大分　太郎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2" y="2701"/>
                                  <a:ext cx="2797" cy="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61451" w:rsidRPr="000064BD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 xml:space="preserve">〒870-0953　</w:t>
                                    </w: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大分市荷揚町2番31号</w:t>
                                    </w:r>
                                  </w:p>
                                  <w:p w:rsidR="00B61451" w:rsidRPr="000064BD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TEL:097-534-6111（代表）</w:t>
                                    </w:r>
                                  </w:p>
                                  <w:p w:rsidR="00B61451" w:rsidRPr="000064BD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FAX</w:t>
                                    </w:r>
                                    <w:proofErr w:type="gramStart"/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:097</w:t>
                                    </w:r>
                                    <w:proofErr w:type="gramEnd"/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-532-7800</w:t>
                                    </w:r>
                                  </w:p>
                                  <w:p w:rsidR="00B61451" w:rsidRPr="000064BD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sz w:val="14"/>
                                        <w:szCs w:val="14"/>
                                      </w:rPr>
                                    </w:pPr>
                                    <w:r w:rsidRPr="000064BD">
                                      <w:rPr>
                                        <w:rFonts w:ascii="ＭＳ ゴシック" w:eastAsia="ＭＳ ゴシック" w:hAnsi="ＭＳ ゴシック" w:cs="メイリオ" w:hint="eastAsia"/>
                                        <w:sz w:val="14"/>
                                        <w:szCs w:val="14"/>
                                      </w:rPr>
                                      <w:t>E-mail:kochokoho2@city.oita.oita.jp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" o:spid="_x0000_s1045" style="position:absolute;left:0;text-align:left;margin-left:-5.75pt;margin-top:-60.1pt;width:259.05pt;height:46.05pt;z-index:251668480" coordorigin="638,2619" coordsize="518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">
                      <v:shape id="_x0000_s1046" type="#_x0000_t202" style="position:absolute;left:638;top:2619;width:3039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B61451" w:rsidRPr="000064BD" w:rsidRDefault="00B61451" w:rsidP="00B61451">
                              <w:pPr>
                                <w:rPr>
                                  <w:rFonts w:ascii="ＭＳ ゴシック" w:eastAsia="ＭＳ ゴシック" w:hAnsi="ＭＳ ゴシック" w:cs="メイリオ"/>
                                  <w:sz w:val="18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8"/>
                                </w:rPr>
                                <w:t>大分市 企画部 広聴広報課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938;top:2991;width:2085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B61451" w:rsidRPr="000064BD" w:rsidRDefault="00B61451" w:rsidP="00B61451">
                              <w:pPr>
                                <w:rPr>
                                  <w:rFonts w:ascii="ＭＳ ゴシック" w:eastAsia="ＭＳ ゴシック" w:hAnsi="ＭＳ ゴシック" w:cs="メイリオ"/>
                                  <w:sz w:val="22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8"/>
                                </w:rPr>
                                <w:t>主事</w:t>
                              </w:r>
                              <w:r>
                                <w:rPr>
                                  <w:rFonts w:ascii="ＭＳ ゴシック" w:eastAsia="ＭＳ ゴシック" w:hAnsi="ＭＳ ゴシック" w:cs="メイリオ" w:hint="eastAsia"/>
                                  <w:sz w:val="20"/>
                                </w:rPr>
                                <w:t xml:space="preserve">　</w:t>
                              </w: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22"/>
                                </w:rPr>
                                <w:t>大分　太郎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3022;top:2701;width:2797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B61451" w:rsidRPr="000064BD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〒870-0953　大分市荷揚町2番31号</w:t>
                              </w:r>
                            </w:p>
                            <w:p w:rsidR="00B61451" w:rsidRPr="000064BD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TEL:097-534-6111（代表）</w:t>
                              </w:r>
                            </w:p>
                            <w:p w:rsidR="00B61451" w:rsidRPr="000064BD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FAX</w:t>
                              </w:r>
                              <w:proofErr w:type="gramStart"/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:097</w:t>
                              </w:r>
                              <w:proofErr w:type="gramEnd"/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-532-7800</w:t>
                              </w:r>
                            </w:p>
                            <w:p w:rsidR="00B61451" w:rsidRPr="000064BD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sz w:val="14"/>
                                  <w:szCs w:val="14"/>
                                </w:rPr>
                              </w:pPr>
                              <w:r w:rsidRPr="000064BD">
                                <w:rPr>
                                  <w:rFonts w:ascii="ＭＳ ゴシック" w:eastAsia="ＭＳ ゴシック" w:hAnsi="ＭＳ ゴシック" w:cs="メイリオ" w:hint="eastAsia"/>
                                  <w:sz w:val="14"/>
                                  <w:szCs w:val="14"/>
                                </w:rPr>
                                <w:t>E-mail:kochokoho2@city.oita.oita.jp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59" w:type="dxa"/>
          </w:tcPr>
          <w:p w:rsidR="00096121" w:rsidRPr="00B61451" w:rsidRDefault="008D0CAD" w:rsidP="0033628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C257B96" wp14:editId="750322CC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-635</wp:posOffset>
                  </wp:positionV>
                  <wp:extent cx="3273425" cy="1979295"/>
                  <wp:effectExtent l="0" t="0" r="3175" b="1905"/>
                  <wp:wrapThrough wrapText="bothSides">
                    <wp:wrapPolygon edited="0">
                      <wp:start x="0" y="0"/>
                      <wp:lineTo x="0" y="21413"/>
                      <wp:lineTo x="21495" y="21413"/>
                      <wp:lineTo x="21495" y="0"/>
                      <wp:lineTo x="0" y="0"/>
                    </wp:wrapPolygon>
                  </wp:wrapThrough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朝焼け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51">
              <w:rPr>
                <w:i/>
                <w:noProof/>
                <w:color w:val="FFFFFF" w:themeColor="background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E55DD65" wp14:editId="2F1B300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-763270</wp:posOffset>
                      </wp:positionV>
                      <wp:extent cx="3289935" cy="584835"/>
                      <wp:effectExtent l="0" t="1270" r="0" b="4445"/>
                      <wp:wrapNone/>
                      <wp:docPr id="12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935" cy="584835"/>
                                <a:chOff x="638" y="2619"/>
                                <a:chExt cx="5181" cy="921"/>
                              </a:xfrm>
                            </wpg:grpSpPr>
                            <wps:wsp>
                              <wps:cNvPr id="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8" y="2619"/>
                                  <a:ext cx="3039" cy="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61451" w:rsidRPr="00B61451" w:rsidRDefault="00B61451" w:rsidP="00B61451">
                                    <w:pPr>
                                      <w:rPr>
                                        <w:rFonts w:ascii="ＭＳ ゴシック" w:eastAsia="ＭＳ ゴシック" w:hAnsi="ＭＳ ゴシック" w:cs="メイリオ"/>
                                        <w:color w:val="FFFFFF" w:themeColor="background1"/>
                                        <w:sz w:val="18"/>
                                      </w:rPr>
                                    </w:pP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8"/>
                                      </w:rPr>
                                      <w:t>大分市 企画部 広聴広報課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" y="2991"/>
                                  <a:ext cx="2085" cy="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61451" w:rsidRPr="00B61451" w:rsidRDefault="00B61451" w:rsidP="00B61451">
                                    <w:pPr>
                                      <w:rPr>
                                        <w:rFonts w:ascii="ＭＳ ゴシック" w:eastAsia="ＭＳ ゴシック" w:hAnsi="ＭＳ ゴシック" w:cs="メイリオ"/>
                                        <w:color w:val="FFFFFF" w:themeColor="background1"/>
                                        <w:sz w:val="22"/>
                                      </w:rPr>
                                    </w:pP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8"/>
                                      </w:rPr>
                                      <w:t>主事</w:t>
                                    </w: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20"/>
                                      </w:rPr>
                                      <w:t xml:space="preserve">　</w:t>
                                    </w: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22"/>
                                      </w:rPr>
                                      <w:t>大分　太郎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2" y="2701"/>
                                  <a:ext cx="2797" cy="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61451" w:rsidRPr="00B61451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 xml:space="preserve">〒870-0953　</w:t>
                                    </w: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大分市荷揚町2番31号</w:t>
                                    </w:r>
                                  </w:p>
                                  <w:p w:rsidR="00B61451" w:rsidRPr="00B61451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TEL:097-534-6111（代表）</w:t>
                                    </w:r>
                                  </w:p>
                                  <w:p w:rsidR="00B61451" w:rsidRPr="00B61451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FAX</w:t>
                                    </w:r>
                                    <w:proofErr w:type="gramStart"/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:097</w:t>
                                    </w:r>
                                    <w:proofErr w:type="gramEnd"/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-532-7800</w:t>
                                    </w:r>
                                  </w:p>
                                  <w:p w:rsidR="00B61451" w:rsidRPr="00B61451" w:rsidRDefault="00B61451" w:rsidP="00B61451">
                                    <w:pPr>
                                      <w:spacing w:line="180" w:lineRule="exact"/>
                                      <w:rPr>
                                        <w:rFonts w:ascii="ＭＳ ゴシック" w:eastAsia="ＭＳ ゴシック" w:hAnsi="ＭＳ ゴシック" w:cs="メイリオ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 w:rsidRPr="00B61451">
                                      <w:rPr>
                                        <w:rFonts w:ascii="ＭＳ ゴシック" w:eastAsia="ＭＳ ゴシック" w:hAnsi="ＭＳ ゴシック" w:cs="メイリオ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E-mail:kochokoho2@city.oita.oita.jp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049" style="position:absolute;left:0;text-align:left;margin-left:-4.65pt;margin-top:-60.1pt;width:259.05pt;height:46.05pt;z-index:251669504" coordorigin="638,2619" coordsize="518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">
                      <v:shape id="_x0000_s1050" type="#_x0000_t202" style="position:absolute;left:638;top:2619;width:3039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<v:textbox>
                          <w:txbxContent>
                            <w:p w:rsidR="00B61451" w:rsidRPr="00B61451" w:rsidRDefault="00B61451" w:rsidP="00B61451">
                              <w:pPr>
                                <w:rPr>
                                  <w:rFonts w:ascii="ＭＳ ゴシック" w:eastAsia="ＭＳ ゴシック" w:hAnsi="ＭＳ ゴシック" w:cs="メイリオ"/>
                                  <w:color w:val="FFFFFF" w:themeColor="background1"/>
                                  <w:sz w:val="18"/>
                                </w:rPr>
                              </w:pP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8"/>
                                </w:rPr>
                                <w:t>大分市 企画部 広聴広報課</w:t>
                              </w:r>
                            </w:p>
                          </w:txbxContent>
                        </v:textbox>
                      </v:shape>
                      <v:shape id="_x0000_s1051" type="#_x0000_t202" style="position:absolute;left:938;top:2991;width:2085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B61451" w:rsidRPr="00B61451" w:rsidRDefault="00B61451" w:rsidP="00B61451">
                              <w:pPr>
                                <w:rPr>
                                  <w:rFonts w:ascii="ＭＳ ゴシック" w:eastAsia="ＭＳ ゴシック" w:hAnsi="ＭＳ ゴシック" w:cs="メイリオ"/>
                                  <w:color w:val="FFFFFF" w:themeColor="background1"/>
                                  <w:sz w:val="22"/>
                                </w:rPr>
                              </w:pP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8"/>
                                </w:rPr>
                                <w:t>主事</w:t>
                              </w: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20"/>
                                </w:rPr>
                                <w:t xml:space="preserve">　</w:t>
                              </w: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22"/>
                                </w:rPr>
                                <w:t>大分　太郎</w:t>
                              </w:r>
                            </w:p>
                          </w:txbxContent>
                        </v:textbox>
                      </v:shape>
                      <v:shape id="_x0000_s1052" type="#_x0000_t202" style="position:absolute;left:3022;top:2701;width:2797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<v:textbox>
                          <w:txbxContent>
                            <w:p w:rsidR="00B61451" w:rsidRPr="00B61451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〒870-0953　大分市荷揚町2番31号</w:t>
                              </w:r>
                            </w:p>
                            <w:p w:rsidR="00B61451" w:rsidRPr="00B61451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TEL:097-534-6111（代表）</w:t>
                              </w:r>
                            </w:p>
                            <w:p w:rsidR="00B61451" w:rsidRPr="00B61451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FAX</w:t>
                              </w:r>
                              <w:proofErr w:type="gramStart"/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:097</w:t>
                              </w:r>
                              <w:proofErr w:type="gramEnd"/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-532-7800</w:t>
                              </w:r>
                            </w:p>
                            <w:p w:rsidR="00B61451" w:rsidRPr="00B61451" w:rsidRDefault="00B61451" w:rsidP="00B61451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 w:cs="メイリオ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B61451">
                                <w:rPr>
                                  <w:rFonts w:ascii="ＭＳ ゴシック" w:eastAsia="ＭＳ ゴシック" w:hAnsi="ＭＳ ゴシック" w:cs="メイリオ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E-mail:kochokoho2@city.oita.oita.jp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96121" w:rsidTr="00A97475">
        <w:trPr>
          <w:trHeight w:hRule="exact" w:val="3119"/>
          <w:jc w:val="center"/>
        </w:trPr>
        <w:tc>
          <w:tcPr>
            <w:tcW w:w="5159" w:type="dxa"/>
          </w:tcPr>
          <w:p w:rsidR="00096121" w:rsidRPr="00B61451" w:rsidRDefault="00B61451" w:rsidP="0033628D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1270</wp:posOffset>
                  </wp:positionV>
                  <wp:extent cx="3273425" cy="1979295"/>
                  <wp:effectExtent l="0" t="0" r="3175" b="1905"/>
                  <wp:wrapThrough wrapText="bothSides">
                    <wp:wrapPolygon edited="0">
                      <wp:start x="0" y="0"/>
                      <wp:lineTo x="0" y="21413"/>
                      <wp:lineTo x="21495" y="21413"/>
                      <wp:lineTo x="21495" y="0"/>
                      <wp:lineTo x="0" y="0"/>
                    </wp:wrapPolygon>
                  </wp:wrapThrough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市街地（裏用）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:rsidR="00096121" w:rsidRPr="00B61451" w:rsidRDefault="00B61451" w:rsidP="0033628D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3274060" cy="1979930"/>
                  <wp:effectExtent l="0" t="0" r="0" b="0"/>
                  <wp:wrapThrough wrapText="bothSides">
                    <wp:wrapPolygon edited="0">
                      <wp:start x="0" y="0"/>
                      <wp:lineTo x="0" y="21406"/>
                      <wp:lineTo x="21491" y="21406"/>
                      <wp:lineTo x="21491" y="0"/>
                      <wp:lineTo x="0" y="0"/>
                    </wp:wrapPolygon>
                  </wp:wrapThrough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ロゴ（裏用）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D0C73" w:rsidRDefault="003D0C73"/>
    <w:sectPr w:rsidR="003D0C73" w:rsidSect="009732CB">
      <w:pgSz w:w="11906" w:h="16838" w:code="9"/>
      <w:pgMar w:top="454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8A1" w:rsidRDefault="00B038A1" w:rsidP="00775958">
      <w:r>
        <w:separator/>
      </w:r>
    </w:p>
  </w:endnote>
  <w:endnote w:type="continuationSeparator" w:id="0">
    <w:p w:rsidR="00B038A1" w:rsidRDefault="00B038A1" w:rsidP="0077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8A1" w:rsidRDefault="00B038A1" w:rsidP="00775958">
      <w:r>
        <w:separator/>
      </w:r>
    </w:p>
  </w:footnote>
  <w:footnote w:type="continuationSeparator" w:id="0">
    <w:p w:rsidR="00B038A1" w:rsidRDefault="00B038A1" w:rsidP="007759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4BD"/>
    <w:rsid w:val="000064BD"/>
    <w:rsid w:val="00096121"/>
    <w:rsid w:val="000D64BB"/>
    <w:rsid w:val="000E64FD"/>
    <w:rsid w:val="001203C5"/>
    <w:rsid w:val="0012284B"/>
    <w:rsid w:val="002428FB"/>
    <w:rsid w:val="0027660D"/>
    <w:rsid w:val="002C7CC8"/>
    <w:rsid w:val="002D0ED2"/>
    <w:rsid w:val="002F225C"/>
    <w:rsid w:val="002F421E"/>
    <w:rsid w:val="00380CEC"/>
    <w:rsid w:val="003D0C73"/>
    <w:rsid w:val="00417226"/>
    <w:rsid w:val="0065085B"/>
    <w:rsid w:val="006C5227"/>
    <w:rsid w:val="00750CE4"/>
    <w:rsid w:val="00773F24"/>
    <w:rsid w:val="00775958"/>
    <w:rsid w:val="007F230F"/>
    <w:rsid w:val="008C236E"/>
    <w:rsid w:val="008D0CAD"/>
    <w:rsid w:val="008F1D4D"/>
    <w:rsid w:val="00902752"/>
    <w:rsid w:val="00942C04"/>
    <w:rsid w:val="009732CB"/>
    <w:rsid w:val="00A25C2C"/>
    <w:rsid w:val="00A649CB"/>
    <w:rsid w:val="00A97475"/>
    <w:rsid w:val="00B038A1"/>
    <w:rsid w:val="00B61451"/>
    <w:rsid w:val="00B61ABE"/>
    <w:rsid w:val="00BC5DED"/>
    <w:rsid w:val="00CF78A9"/>
    <w:rsid w:val="00D378CC"/>
    <w:rsid w:val="00DF1256"/>
    <w:rsid w:val="00DF218C"/>
    <w:rsid w:val="00E55234"/>
    <w:rsid w:val="00EE1B6F"/>
    <w:rsid w:val="00F72493"/>
    <w:rsid w:val="00F866A5"/>
    <w:rsid w:val="00F9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C7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2C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242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2428F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7759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775958"/>
    <w:rPr>
      <w:kern w:val="2"/>
      <w:sz w:val="21"/>
      <w:szCs w:val="24"/>
    </w:rPr>
  </w:style>
  <w:style w:type="paragraph" w:styleId="a8">
    <w:name w:val="footer"/>
    <w:basedOn w:val="a"/>
    <w:link w:val="a9"/>
    <w:rsid w:val="007759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775958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C7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2C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242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2428F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7759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775958"/>
    <w:rPr>
      <w:kern w:val="2"/>
      <w:sz w:val="21"/>
      <w:szCs w:val="24"/>
    </w:rPr>
  </w:style>
  <w:style w:type="paragraph" w:styleId="a8">
    <w:name w:val="footer"/>
    <w:basedOn w:val="a"/>
    <w:link w:val="a9"/>
    <w:rsid w:val="007759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77595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7407\AppData\Roaming\Microsoft\Templates\BizCard_format_01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78DEC2C-1A87-4042-B948-85D6FE67BB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BizCard_format_01.dotx</Template>
  <TotalTime>0</TotalTime>
  <Pages>1</Pages>
  <Words>0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名刺フォーマット 1</vt:lpstr>
    </vt:vector>
  </TitlesOfParts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名刺フォーマット 1</dc:title>
  <dc:creator/>
  <cp:lastModifiedBy/>
  <cp:revision>1</cp:revision>
  <dcterms:created xsi:type="dcterms:W3CDTF">2016-09-09T05:56:00Z</dcterms:created>
  <dcterms:modified xsi:type="dcterms:W3CDTF">2016-09-29T07:41:00Z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TC102631339990</vt:lpwstr>
  </property>
</Properties>
</file>